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638F0" w14:textId="7332F18D" w:rsidR="00C56FAB" w:rsidRPr="00C35FF0" w:rsidRDefault="00222169" w:rsidP="004C3F50">
      <w:pPr>
        <w:spacing w:line="276" w:lineRule="auto"/>
        <w:ind w:right="1977"/>
        <w:rPr>
          <w:rFonts w:ascii="Calibri" w:eastAsia="MS Mincho" w:hAnsi="Calibri" w:cs="Arial"/>
          <w:color w:val="FAB300"/>
          <w:sz w:val="32"/>
          <w:szCs w:val="32"/>
          <w:lang w:val="en-US" w:eastAsia="ja-JP"/>
        </w:rPr>
      </w:pP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The SPA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G</w:t>
      </w:r>
      <w:r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>N Advocacy in Action Award</w:t>
      </w:r>
      <w:r w:rsidR="003510FC">
        <w:rPr>
          <w:rFonts w:ascii="Calibri" w:eastAsia="MS Mincho" w:hAnsi="Calibri" w:cs="Arial"/>
          <w:b/>
          <w:color w:val="FAB300"/>
          <w:sz w:val="40"/>
          <w:szCs w:val="40"/>
          <w:lang w:val="en-US" w:eastAsia="ja-JP"/>
        </w:rPr>
        <w:t xml:space="preserve"> </w:t>
      </w:r>
      <w:r w:rsidR="00B6297F">
        <w:rPr>
          <w:rFonts w:ascii="Calibri" w:eastAsia="MS Mincho" w:hAnsi="Calibri" w:cs="Arial"/>
          <w:b/>
          <w:color w:val="FAB300"/>
          <w:sz w:val="32"/>
          <w:szCs w:val="32"/>
          <w:lang w:val="en-US" w:eastAsia="ja-JP"/>
        </w:rPr>
        <w:t>Application Form</w:t>
      </w:r>
    </w:p>
    <w:p w14:paraId="19A31240" w14:textId="77777777" w:rsidR="00C56FAB" w:rsidRDefault="00C56FAB" w:rsidP="00537399">
      <w:pPr>
        <w:spacing w:line="280" w:lineRule="exact"/>
        <w:ind w:right="1977"/>
        <w:rPr>
          <w:rFonts w:ascii="Calibri" w:eastAsia="MS Mincho" w:hAnsi="Calibri" w:cs="Arial"/>
          <w:lang w:val="en-US" w:eastAsia="ja-JP"/>
        </w:rPr>
      </w:pPr>
    </w:p>
    <w:p w14:paraId="1FFFEA88" w14:textId="77777777" w:rsidR="00102578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t>Name of the applicant / organization</w:t>
      </w:r>
    </w:p>
    <w:p w14:paraId="37D52F9C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8904319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16ADE3D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BDCA0E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A168AF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DDE5B5B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6639749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5AFB492" w14:textId="77777777" w:rsidR="00435FE2" w:rsidRDefault="00435FE2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</w:p>
    <w:p w14:paraId="10AF11D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Title of the project:</w:t>
      </w:r>
    </w:p>
    <w:p w14:paraId="274C45EA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422EF8F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B4D1AB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806A930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2954D95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4CE4158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AD9C3E" w14:textId="77777777" w:rsid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EFE8CFB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Target population</w:t>
      </w:r>
      <w:r w:rsidR="005D45BD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5D45BD"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(please tick all that apply):</w:t>
      </w: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</w:p>
    <w:p w14:paraId="06736C81" w14:textId="77777777" w:rsidR="00102578" w:rsidRPr="00217584" w:rsidRDefault="00102578" w:rsidP="004567C3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Pa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tient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 xml:space="preserve"> (p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ediatric</w:t>
      </w:r>
      <w:r w:rsidR="00217584" w:rsidRPr="00217584">
        <w:rPr>
          <w:rFonts w:ascii="Calibri" w:eastAsia="MS Mincho" w:hAnsi="Calibri" w:cs="Arial"/>
          <w:sz w:val="22"/>
          <w:szCs w:val="22"/>
          <w:lang w:val="en-US" w:eastAsia="ja-JP"/>
        </w:rPr>
        <w:t>, ad</w:t>
      </w:r>
      <w:r w:rsidRPr="00217584">
        <w:rPr>
          <w:rFonts w:ascii="Calibri" w:eastAsia="MS Mincho" w:hAnsi="Calibri" w:cs="Arial"/>
          <w:sz w:val="22"/>
          <w:szCs w:val="22"/>
          <w:lang w:val="en-US" w:eastAsia="ja-JP"/>
        </w:rPr>
        <w:t>ult</w:t>
      </w:r>
      <w:r w:rsidR="00217584">
        <w:rPr>
          <w:rFonts w:ascii="Calibri" w:eastAsia="MS Mincho" w:hAnsi="Calibri" w:cs="Arial"/>
          <w:sz w:val="22"/>
          <w:szCs w:val="22"/>
          <w:lang w:val="en-US" w:eastAsia="ja-JP"/>
        </w:rPr>
        <w:t>, both) and relatives</w:t>
      </w:r>
    </w:p>
    <w:p w14:paraId="151632F5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Healthcare Professionals</w:t>
      </w:r>
    </w:p>
    <w:p w14:paraId="0FADAD49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Politicians</w:t>
      </w:r>
    </w:p>
    <w:p w14:paraId="14DD798D" w14:textId="77777777" w:rsidR="00217584" w:rsidRDefault="00217584" w:rsidP="00102578">
      <w:pPr>
        <w:pStyle w:val="Listenabsatz"/>
        <w:numPr>
          <w:ilvl w:val="0"/>
          <w:numId w:val="13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Other. Please name: _________________________________________</w:t>
      </w:r>
    </w:p>
    <w:p w14:paraId="0F8CDA43" w14:textId="77777777" w:rsidR="00B6297F" w:rsidRDefault="00B6297F" w:rsidP="00B6297F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99DED1F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Field (please tick all that apply):</w:t>
      </w:r>
    </w:p>
    <w:p w14:paraId="2A9E7B4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information &amp; education</w:t>
      </w:r>
    </w:p>
    <w:p w14:paraId="1CEB40E9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patient support</w:t>
      </w:r>
    </w:p>
    <w:p w14:paraId="0825EB63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quality of life</w:t>
      </w:r>
    </w:p>
    <w:p w14:paraId="31C3E60B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fundraising</w:t>
      </w:r>
    </w:p>
    <w:p w14:paraId="435D0CDC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social media and modern technologies</w:t>
      </w:r>
    </w:p>
    <w:p w14:paraId="63C33E18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advocacy &amp; lobbying</w:t>
      </w:r>
    </w:p>
    <w:p w14:paraId="54320751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research</w:t>
      </w:r>
    </w:p>
    <w:p w14:paraId="1E4F9E25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Cost of the project (estimation):</w:t>
      </w:r>
    </w:p>
    <w:p w14:paraId="6F72C49C" w14:textId="77777777" w:rsidR="00FA1363" w:rsidRP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ED8657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478036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0E71D4" w14:textId="77777777" w:rsidR="00FA1363" w:rsidRDefault="00FA1363" w:rsidP="00FA1363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A31C688" w14:textId="77777777" w:rsidR="00FA1363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7105ED0" w14:textId="77777777" w:rsidR="000E184B" w:rsidRDefault="000E184B">
      <w:pPr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b/>
          <w:sz w:val="22"/>
          <w:szCs w:val="22"/>
          <w:lang w:val="en-US" w:eastAsia="ja-JP"/>
        </w:rPr>
        <w:br w:type="page"/>
      </w:r>
    </w:p>
    <w:p w14:paraId="229A1444" w14:textId="225FFA41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lastRenderedPageBreak/>
        <w:t xml:space="preserve">Has the funding of the project been supported by pharma industry? </w:t>
      </w:r>
    </w:p>
    <w:p w14:paraId="0C084BC6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completely</w:t>
      </w: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ab/>
      </w:r>
    </w:p>
    <w:p w14:paraId="354FA0F4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Yes, partially</w:t>
      </w:r>
    </w:p>
    <w:p w14:paraId="4ADE890E" w14:textId="77777777" w:rsidR="00102578" w:rsidRPr="00FA1363" w:rsidRDefault="00102578" w:rsidP="00FA1363">
      <w:pPr>
        <w:pStyle w:val="Listenabsatz"/>
        <w:numPr>
          <w:ilvl w:val="0"/>
          <w:numId w:val="15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sz w:val="22"/>
          <w:szCs w:val="22"/>
          <w:lang w:val="en-US" w:eastAsia="ja-JP"/>
        </w:rPr>
        <w:t>No</w:t>
      </w:r>
    </w:p>
    <w:p w14:paraId="563CC4D0" w14:textId="77777777" w:rsidR="00102578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4573A86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b/>
          <w:sz w:val="22"/>
          <w:szCs w:val="22"/>
          <w:lang w:val="en-US" w:eastAsia="ja-JP"/>
        </w:rPr>
      </w:pPr>
      <w:r w:rsidRPr="00FA1363">
        <w:rPr>
          <w:rFonts w:ascii="Calibri" w:eastAsia="MS Mincho" w:hAnsi="Calibri" w:cs="Arial"/>
          <w:b/>
          <w:sz w:val="22"/>
          <w:szCs w:val="22"/>
          <w:lang w:val="en-US" w:eastAsia="ja-JP"/>
        </w:rPr>
        <w:t>Sum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m</w:t>
      </w:r>
      <w:r w:rsidR="00DD456C">
        <w:rPr>
          <w:rFonts w:ascii="Calibri" w:eastAsia="MS Mincho" w:hAnsi="Calibri" w:cs="Arial"/>
          <w:b/>
          <w:sz w:val="22"/>
          <w:szCs w:val="22"/>
          <w:lang w:val="en-US" w:eastAsia="ja-JP"/>
        </w:rPr>
        <w:t>ary of the project (1 page max</w:t>
      </w:r>
      <w:r w:rsidR="00B6297F">
        <w:rPr>
          <w:rFonts w:ascii="Calibri" w:eastAsia="MS Mincho" w:hAnsi="Calibri" w:cs="Arial"/>
          <w:b/>
          <w:sz w:val="22"/>
          <w:szCs w:val="22"/>
          <w:lang w:val="en-US" w:eastAsia="ja-JP"/>
        </w:rPr>
        <w:t>)</w:t>
      </w:r>
    </w:p>
    <w:p w14:paraId="516D1426" w14:textId="77777777" w:rsidR="00271CD7" w:rsidRP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Pl</w:t>
      </w: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>ease include pictures, screenshots, logos or anything alike to display results and/or project mechanism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.</w:t>
      </w:r>
    </w:p>
    <w:p w14:paraId="60AADE2E" w14:textId="77777777" w:rsidR="00271CD7" w:rsidRDefault="00271CD7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61A6587" w14:textId="77777777" w:rsidR="00271CD7" w:rsidRPr="00271CD7" w:rsidRDefault="00102578" w:rsidP="00271CD7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answer </w:t>
      </w:r>
      <w:r w:rsidR="00271CD7" w:rsidRPr="00271CD7">
        <w:rPr>
          <w:rFonts w:ascii="Calibri" w:eastAsia="MS Mincho" w:hAnsi="Calibri" w:cs="Arial"/>
          <w:b/>
          <w:sz w:val="22"/>
          <w:szCs w:val="22"/>
          <w:u w:val="single"/>
          <w:lang w:val="en-US" w:eastAsia="ja-JP"/>
        </w:rPr>
        <w:t>all</w:t>
      </w:r>
      <w:r w:rsidR="00271CD7" w:rsidRPr="00271CD7">
        <w:rPr>
          <w:rFonts w:ascii="Calibri" w:eastAsia="MS Mincho" w:hAnsi="Calibri" w:cs="Arial"/>
          <w:sz w:val="22"/>
          <w:szCs w:val="22"/>
          <w:lang w:val="en-US" w:eastAsia="ja-JP"/>
        </w:rPr>
        <w:t xml:space="preserve"> the following questions below:</w:t>
      </w:r>
    </w:p>
    <w:p w14:paraId="0DB5A537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 the n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ame of 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0C8FF92A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course of project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/description of the project?</w:t>
      </w:r>
    </w:p>
    <w:p w14:paraId="0A566CFE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 is/are the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 xml:space="preserve"> target group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/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>?</w:t>
      </w:r>
    </w:p>
    <w:p w14:paraId="30A0109C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is the </w:t>
      </w:r>
      <w:r w:rsidR="00DD456C">
        <w:rPr>
          <w:rFonts w:ascii="Calibri" w:eastAsia="MS Mincho" w:hAnsi="Calibri" w:cs="Arial"/>
          <w:sz w:val="22"/>
          <w:szCs w:val="22"/>
          <w:lang w:val="en-US" w:eastAsia="ja-JP"/>
        </w:rPr>
        <w:t>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imeline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of the project?</w:t>
      </w:r>
    </w:p>
    <w:p w14:paraId="07A9FD54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resources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need?</w:t>
      </w:r>
    </w:p>
    <w:p w14:paraId="1F682C06" w14:textId="77777777" w:rsidR="00271CD7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What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 objectives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set?</w:t>
      </w:r>
    </w:p>
    <w:p w14:paraId="7A6DB7F8" w14:textId="77777777" w:rsidR="00102578" w:rsidRPr="00FA1363" w:rsidRDefault="00271CD7" w:rsidP="00FA1363">
      <w:pPr>
        <w:pStyle w:val="Listenabsatz"/>
        <w:numPr>
          <w:ilvl w:val="0"/>
          <w:numId w:val="20"/>
        </w:num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results</w:t>
      </w: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 did you achieve?</w:t>
      </w:r>
    </w:p>
    <w:p w14:paraId="5E37A478" w14:textId="77777777" w:rsidR="00102578" w:rsidRPr="00FA1363" w:rsidRDefault="00102578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73BE4B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C36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5DA94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D89CC4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A6E14DC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C2312C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4893B0A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4EE0E5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BA9784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F78E12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B61DA46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3FF92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E951E8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59C1F40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0BB33C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8BDB8C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16664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201F609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ECA6C4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6A9681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C0B906E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2B07D6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37C820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3A120C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772C35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8BBB22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3AF213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09A3618" w14:textId="77777777" w:rsidR="00271CD7" w:rsidRDefault="00271CD7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719D48B" w14:textId="77777777" w:rsidR="00C35FF0" w:rsidRPr="00FA1363" w:rsidRDefault="00FA1363" w:rsidP="00102578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 xml:space="preserve">Please explain, 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 xml:space="preserve">what the </w:t>
      </w:r>
      <w:r w:rsidR="00102578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>additional value of your project for the sarcoma population</w:t>
      </w:r>
      <w:r w:rsidR="002B07C6" w:rsidRPr="002B07C6">
        <w:rPr>
          <w:rFonts w:ascii="Calibri" w:eastAsia="MS Mincho" w:hAnsi="Calibri" w:cs="Arial"/>
          <w:b/>
          <w:sz w:val="22"/>
          <w:szCs w:val="22"/>
          <w:lang w:val="en-US" w:eastAsia="ja-JP"/>
        </w:rPr>
        <w:t xml:space="preserve"> </w:t>
      </w:r>
      <w:r w:rsidR="002B07C6">
        <w:rPr>
          <w:rFonts w:ascii="Calibri" w:eastAsia="MS Mincho" w:hAnsi="Calibri" w:cs="Arial"/>
          <w:sz w:val="22"/>
          <w:szCs w:val="22"/>
          <w:lang w:val="en-US" w:eastAsia="ja-JP"/>
        </w:rPr>
        <w:t>is</w:t>
      </w:r>
      <w:r w:rsidR="00102578" w:rsidRPr="00FA1363">
        <w:rPr>
          <w:rFonts w:ascii="Calibri" w:eastAsia="MS Mincho" w:hAnsi="Calibri" w:cs="Arial"/>
          <w:sz w:val="22"/>
          <w:szCs w:val="22"/>
          <w:lang w:val="en-US" w:eastAsia="ja-JP"/>
        </w:rPr>
        <w:t>? (10 lines max)</w:t>
      </w:r>
    </w:p>
    <w:p w14:paraId="74FB9736" w14:textId="77777777" w:rsidR="00102578" w:rsidRPr="00FA1363" w:rsidRDefault="00102578" w:rsidP="00C35FF0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eastAsia="ja-JP"/>
        </w:rPr>
      </w:pPr>
    </w:p>
    <w:p w14:paraId="72E4D93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506D2044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057BA719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73C62E1D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4E40C0B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BAEBF1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9E4A413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3774FE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34068E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905D4B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FBE462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019504B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4CE2476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1FD933DA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6AA6E871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0302460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1F02ADF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25A9AF77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79BD24D8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  <w:r>
        <w:rPr>
          <w:rFonts w:ascii="Calibri" w:eastAsia="MS Mincho" w:hAnsi="Calibri" w:cs="Arial"/>
          <w:sz w:val="22"/>
          <w:szCs w:val="22"/>
          <w:lang w:val="en-US" w:eastAsia="ja-JP"/>
        </w:rPr>
        <w:t>__________________________________________________________________</w:t>
      </w:r>
    </w:p>
    <w:p w14:paraId="683B70A5" w14:textId="77777777" w:rsidR="00DD456C" w:rsidRDefault="00DD456C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3E7B0AE1" w14:textId="77777777" w:rsidR="00067A55" w:rsidRDefault="00067A55" w:rsidP="00DD456C">
      <w:pPr>
        <w:spacing w:line="280" w:lineRule="exact"/>
        <w:ind w:right="1977"/>
        <w:rPr>
          <w:rFonts w:ascii="Calibri" w:eastAsia="MS Mincho" w:hAnsi="Calibri" w:cs="Arial"/>
          <w:sz w:val="22"/>
          <w:szCs w:val="22"/>
          <w:lang w:val="en-US" w:eastAsia="ja-JP"/>
        </w:rPr>
      </w:pPr>
    </w:p>
    <w:p w14:paraId="115D2CC3" w14:textId="77777777" w:rsidR="00024C99" w:rsidRPr="00FA1363" w:rsidRDefault="00024C99" w:rsidP="00C35FF0">
      <w:pPr>
        <w:spacing w:line="280" w:lineRule="exact"/>
        <w:ind w:right="1977"/>
        <w:rPr>
          <w:rFonts w:ascii="Calibri" w:hAnsi="Calibri"/>
          <w:sz w:val="22"/>
          <w:szCs w:val="22"/>
        </w:rPr>
      </w:pPr>
    </w:p>
    <w:p w14:paraId="3E8AF235" w14:textId="087133A4" w:rsidR="00B6297F" w:rsidRPr="00B6297F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</w:t>
      </w:r>
      <w:r w:rsidR="00B6297F" w:rsidRPr="00B6297F">
        <w:rPr>
          <w:rFonts w:ascii="Calibri" w:hAnsi="Calibri"/>
          <w:b/>
          <w:sz w:val="22"/>
          <w:szCs w:val="22"/>
        </w:rPr>
        <w:t xml:space="preserve">ease send this form and any further material you would like to submit to </w:t>
      </w:r>
      <w:hyperlink r:id="rId8" w:history="1">
        <w:r w:rsidR="000E184B" w:rsidRPr="00E905BA">
          <w:rPr>
            <w:rStyle w:val="Hyperlink"/>
            <w:rFonts w:ascii="Calibri" w:hAnsi="Calibri"/>
            <w:sz w:val="22"/>
            <w:szCs w:val="22"/>
          </w:rPr>
          <w:t>info@sarcoma-patients.</w:t>
        </w:r>
      </w:hyperlink>
      <w:r w:rsidR="000E184B">
        <w:rPr>
          <w:rStyle w:val="Hyperlink"/>
          <w:rFonts w:ascii="Calibri" w:hAnsi="Calibri"/>
          <w:sz w:val="22"/>
          <w:szCs w:val="22"/>
        </w:rPr>
        <w:t>org</w:t>
      </w:r>
      <w:r w:rsidR="00C71433">
        <w:rPr>
          <w:rFonts w:ascii="Calibri" w:hAnsi="Calibri"/>
          <w:b/>
          <w:sz w:val="22"/>
          <w:szCs w:val="22"/>
        </w:rPr>
        <w:t xml:space="preserve"> </w:t>
      </w:r>
      <w:r w:rsidR="00B6297F" w:rsidRPr="00B6297F">
        <w:rPr>
          <w:rFonts w:ascii="Calibri" w:hAnsi="Calibri"/>
          <w:b/>
          <w:sz w:val="22"/>
          <w:szCs w:val="22"/>
        </w:rPr>
        <w:t xml:space="preserve">by </w:t>
      </w:r>
      <w:r w:rsidR="00CC7567">
        <w:rPr>
          <w:rFonts w:ascii="Calibri" w:hAnsi="Calibri"/>
          <w:b/>
          <w:sz w:val="22"/>
          <w:szCs w:val="22"/>
        </w:rPr>
        <w:t>March 31</w:t>
      </w:r>
      <w:r w:rsidR="000E184B">
        <w:rPr>
          <w:rFonts w:ascii="Calibri" w:hAnsi="Calibri"/>
          <w:b/>
          <w:sz w:val="22"/>
          <w:szCs w:val="22"/>
        </w:rPr>
        <w:t>, 2023</w:t>
      </w:r>
      <w:r w:rsidR="00B6297F" w:rsidRPr="00B6297F">
        <w:rPr>
          <w:rFonts w:ascii="Calibri" w:hAnsi="Calibri"/>
          <w:b/>
          <w:sz w:val="22"/>
          <w:szCs w:val="22"/>
        </w:rPr>
        <w:t>.</w:t>
      </w:r>
    </w:p>
    <w:p w14:paraId="737AAC06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44265B0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0E7F6807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48C67C68" w14:textId="77777777" w:rsidR="00BE50DA" w:rsidRPr="00BE50DA" w:rsidRDefault="00BE50DA" w:rsidP="00BE50DA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Name in block letters</w:t>
      </w:r>
    </w:p>
    <w:p w14:paraId="019F6D8A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C39ECBF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353C3C45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________________________________________________________________</w:t>
      </w:r>
    </w:p>
    <w:p w14:paraId="62E1030C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  <w:r w:rsidRPr="00BE50DA">
        <w:rPr>
          <w:rFonts w:ascii="Calibri" w:hAnsi="Calibri"/>
          <w:b/>
          <w:sz w:val="22"/>
          <w:szCs w:val="22"/>
        </w:rPr>
        <w:t>Signature</w:t>
      </w:r>
    </w:p>
    <w:p w14:paraId="6D3ED759" w14:textId="77777777" w:rsidR="00BE50DA" w:rsidRP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ED85211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6BD11CD5" w14:textId="77777777" w:rsidR="00BE50DA" w:rsidRDefault="00BE50DA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highlight w:val="red"/>
        </w:rPr>
      </w:pPr>
    </w:p>
    <w:p w14:paraId="504BFC3B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0E185028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55C7D783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6EA39348" w14:textId="77777777" w:rsidR="00BD6201" w:rsidRDefault="00BD6201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14561111" w14:textId="77777777" w:rsidR="00BD6201" w:rsidRDefault="00BD6201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44D97FD5" w14:textId="77777777" w:rsidR="00357A87" w:rsidRDefault="00357A87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</w:rPr>
      </w:pPr>
    </w:p>
    <w:p w14:paraId="6709F33B" w14:textId="77777777" w:rsidR="00DD456C" w:rsidRPr="00C71433" w:rsidRDefault="00DD456C" w:rsidP="00DD456C">
      <w:pPr>
        <w:spacing w:line="280" w:lineRule="exact"/>
        <w:ind w:right="1977"/>
        <w:rPr>
          <w:rFonts w:ascii="Calibri" w:hAnsi="Calibri"/>
          <w:sz w:val="22"/>
          <w:szCs w:val="22"/>
          <w:lang w:val="en-US"/>
        </w:rPr>
      </w:pPr>
      <w:r w:rsidRPr="00C71433">
        <w:rPr>
          <w:rFonts w:ascii="Calibri" w:hAnsi="Calibri"/>
          <w:b/>
          <w:sz w:val="22"/>
          <w:szCs w:val="22"/>
          <w:lang w:val="en-US"/>
        </w:rPr>
        <w:t xml:space="preserve">Disclaimer: </w:t>
      </w:r>
    </w:p>
    <w:p w14:paraId="03C50B02" w14:textId="77777777" w:rsidR="00BD6201" w:rsidRDefault="00BD6201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94406C5" w14:textId="7DA19DC6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With this undersigned application, the organisation/</w:t>
      </w:r>
      <w:r w:rsidR="00496DE8" w:rsidRPr="00BD6201">
        <w:rPr>
          <w:rFonts w:ascii="Calibri" w:hAnsi="Calibri"/>
          <w:i/>
          <w:sz w:val="22"/>
          <w:szCs w:val="22"/>
        </w:rPr>
        <w:t>applicant</w:t>
      </w:r>
      <w:r w:rsidRPr="00BD6201">
        <w:rPr>
          <w:rFonts w:ascii="Calibri" w:hAnsi="Calibri"/>
          <w:i/>
          <w:sz w:val="22"/>
          <w:szCs w:val="22"/>
        </w:rPr>
        <w:t xml:space="preserve"> confirms that it is the author/owner of the submitted work. It confirms that the Sarcoma Patient</w:t>
      </w:r>
      <w:r w:rsidR="000E184B">
        <w:rPr>
          <w:rFonts w:ascii="Calibri" w:hAnsi="Calibri"/>
          <w:i/>
          <w:sz w:val="22"/>
          <w:szCs w:val="22"/>
        </w:rPr>
        <w:t xml:space="preserve"> Advocacy Global Network</w:t>
      </w:r>
      <w:r w:rsidRPr="00BD6201">
        <w:rPr>
          <w:rFonts w:ascii="Calibri" w:hAnsi="Calibri"/>
          <w:i/>
          <w:sz w:val="22"/>
          <w:szCs w:val="22"/>
        </w:rPr>
        <w:t xml:space="preserve"> Assoc./</w:t>
      </w:r>
      <w:proofErr w:type="spellStart"/>
      <w:r w:rsidRPr="00BD6201">
        <w:rPr>
          <w:rFonts w:ascii="Calibri" w:hAnsi="Calibri"/>
          <w:i/>
          <w:sz w:val="22"/>
          <w:szCs w:val="22"/>
        </w:rPr>
        <w:t>e.V.</w:t>
      </w:r>
      <w:proofErr w:type="spellEnd"/>
      <w:r w:rsidRPr="00BD6201">
        <w:rPr>
          <w:rFonts w:ascii="Calibri" w:hAnsi="Calibri"/>
          <w:i/>
          <w:sz w:val="22"/>
          <w:szCs w:val="22"/>
        </w:rPr>
        <w:t xml:space="preserve"> (SPA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>has the right to publish the work along with the provided imagery/files in the context of the “Advocacy in Action Award” in all communication channels (print/online)</w:t>
      </w:r>
      <w:r w:rsidR="00BD6201" w:rsidRPr="00BD6201">
        <w:rPr>
          <w:rFonts w:ascii="Calibri" w:hAnsi="Calibri"/>
          <w:i/>
          <w:sz w:val="22"/>
          <w:szCs w:val="22"/>
        </w:rPr>
        <w:t xml:space="preserve"> </w:t>
      </w:r>
      <w:r w:rsidRPr="00BD6201">
        <w:rPr>
          <w:rFonts w:ascii="Calibri" w:hAnsi="Calibri"/>
          <w:i/>
          <w:sz w:val="22"/>
          <w:szCs w:val="22"/>
        </w:rPr>
        <w:t xml:space="preserve">on a local and international level. </w:t>
      </w:r>
    </w:p>
    <w:p w14:paraId="01C49281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6D3517A8" w14:textId="6757C621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  <w:r w:rsidRPr="00BD6201">
        <w:rPr>
          <w:rFonts w:ascii="Calibri" w:hAnsi="Calibri"/>
          <w:i/>
          <w:sz w:val="22"/>
          <w:szCs w:val="22"/>
        </w:rPr>
        <w:t>SPA</w:t>
      </w:r>
      <w:r w:rsidR="000E184B">
        <w:rPr>
          <w:rFonts w:ascii="Calibri" w:hAnsi="Calibri"/>
          <w:i/>
          <w:sz w:val="22"/>
          <w:szCs w:val="22"/>
        </w:rPr>
        <w:t>G</w:t>
      </w:r>
      <w:r w:rsidRPr="00BD6201">
        <w:rPr>
          <w:rFonts w:ascii="Calibri" w:hAnsi="Calibri"/>
          <w:i/>
          <w:sz w:val="22"/>
          <w:szCs w:val="22"/>
        </w:rPr>
        <w:t>N agrees to not use any image/text in a manner that is likely to be adverse or defamatory to the undersigned.</w:t>
      </w:r>
    </w:p>
    <w:p w14:paraId="28D97C19" w14:textId="77777777" w:rsidR="00DD456C" w:rsidRPr="00BD6201" w:rsidRDefault="00DD456C" w:rsidP="00DD456C">
      <w:pPr>
        <w:spacing w:line="280" w:lineRule="exact"/>
        <w:ind w:right="1977"/>
        <w:rPr>
          <w:rFonts w:ascii="Calibri" w:hAnsi="Calibri"/>
          <w:i/>
          <w:sz w:val="22"/>
          <w:szCs w:val="22"/>
        </w:rPr>
      </w:pPr>
    </w:p>
    <w:p w14:paraId="3A7AA36C" w14:textId="77777777" w:rsidR="00357A87" w:rsidRPr="00BD6201" w:rsidRDefault="00DD456C" w:rsidP="00C35FF0">
      <w:pPr>
        <w:spacing w:line="280" w:lineRule="exact"/>
        <w:ind w:right="1977"/>
        <w:rPr>
          <w:rFonts w:ascii="Calibri" w:hAnsi="Calibri"/>
          <w:b/>
          <w:sz w:val="22"/>
          <w:szCs w:val="22"/>
          <w:lang w:val="en-US"/>
        </w:rPr>
      </w:pPr>
      <w:r w:rsidRPr="00BD6201">
        <w:rPr>
          <w:rFonts w:ascii="Calibri" w:hAnsi="Calibri"/>
          <w:i/>
          <w:sz w:val="22"/>
          <w:szCs w:val="22"/>
        </w:rPr>
        <w:t xml:space="preserve">By signing the application form, the author confirms that he/she is the official representative of the organisation </w:t>
      </w:r>
      <w:r w:rsidR="00BD6201" w:rsidRPr="00BD6201">
        <w:rPr>
          <w:rFonts w:ascii="Calibri" w:hAnsi="Calibri"/>
          <w:i/>
          <w:sz w:val="22"/>
          <w:szCs w:val="22"/>
        </w:rPr>
        <w:t>according</w:t>
      </w:r>
      <w:r w:rsidRPr="00BD6201">
        <w:rPr>
          <w:rFonts w:ascii="Calibri" w:hAnsi="Calibri"/>
          <w:i/>
          <w:sz w:val="22"/>
          <w:szCs w:val="22"/>
        </w:rPr>
        <w:t xml:space="preserve"> to local law and has the right to permit publication and that the work does not include any statements which are untrue or defamatory. </w:t>
      </w:r>
      <w:r w:rsidR="00BD6201" w:rsidRPr="00BD6201">
        <w:rPr>
          <w:rFonts w:ascii="Calibri" w:hAnsi="Calibri"/>
          <w:i/>
          <w:sz w:val="22"/>
          <w:szCs w:val="22"/>
        </w:rPr>
        <w:t>The a</w:t>
      </w:r>
      <w:r w:rsidRPr="00BD6201">
        <w:rPr>
          <w:rFonts w:ascii="Calibri" w:hAnsi="Calibri"/>
          <w:i/>
          <w:sz w:val="22"/>
          <w:szCs w:val="22"/>
        </w:rPr>
        <w:t>uthor also warrants that the work does not libel anyone, infringe anyone’s copyright, is not a reproduction or copied or otherwise violate</w:t>
      </w:r>
      <w:r w:rsidR="00BD6201" w:rsidRPr="00BD6201">
        <w:rPr>
          <w:rFonts w:ascii="Calibri" w:hAnsi="Calibri"/>
          <w:i/>
          <w:sz w:val="22"/>
          <w:szCs w:val="22"/>
        </w:rPr>
        <w:t>s</w:t>
      </w:r>
      <w:r w:rsidRPr="00BD6201">
        <w:rPr>
          <w:rFonts w:ascii="Calibri" w:hAnsi="Calibri"/>
          <w:i/>
          <w:sz w:val="22"/>
          <w:szCs w:val="22"/>
        </w:rPr>
        <w:t xml:space="preserve"> anyone’s statutory or </w:t>
      </w:r>
      <w:r w:rsidR="00BD6201" w:rsidRPr="00BD6201">
        <w:rPr>
          <w:rFonts w:ascii="Calibri" w:hAnsi="Calibri"/>
          <w:i/>
          <w:sz w:val="22"/>
          <w:szCs w:val="22"/>
        </w:rPr>
        <w:t>any national or international laws.</w:t>
      </w:r>
      <w:r w:rsidR="00BD6201" w:rsidRPr="00BD6201">
        <w:rPr>
          <w:rFonts w:ascii="Calibri" w:hAnsi="Calibri"/>
          <w:b/>
          <w:sz w:val="22"/>
          <w:szCs w:val="22"/>
          <w:lang w:val="en-US"/>
        </w:rPr>
        <w:t xml:space="preserve"> </w:t>
      </w:r>
    </w:p>
    <w:sectPr w:rsidR="00357A87" w:rsidRPr="00BD6201" w:rsidSect="003B3E72">
      <w:headerReference w:type="default" r:id="rId9"/>
      <w:pgSz w:w="11906" w:h="16838"/>
      <w:pgMar w:top="1418" w:right="141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3F02F" w14:textId="77777777" w:rsidR="00932E8E" w:rsidRDefault="00932E8E">
      <w:r>
        <w:separator/>
      </w:r>
    </w:p>
  </w:endnote>
  <w:endnote w:type="continuationSeparator" w:id="0">
    <w:p w14:paraId="3AC9B9C4" w14:textId="77777777" w:rsidR="00932E8E" w:rsidRDefault="0093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FC86F" w14:textId="77777777" w:rsidR="00932E8E" w:rsidRDefault="00932E8E">
      <w:r>
        <w:separator/>
      </w:r>
    </w:p>
  </w:footnote>
  <w:footnote w:type="continuationSeparator" w:id="0">
    <w:p w14:paraId="1154257F" w14:textId="77777777" w:rsidR="00932E8E" w:rsidRDefault="00932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73E8" w14:textId="700E25EF" w:rsidR="003B01FB" w:rsidRPr="00E660F6" w:rsidRDefault="003510FC">
    <w:pPr>
      <w:pStyle w:val="Kopfzeile"/>
      <w:rPr>
        <w:lang w:val="de-DE"/>
      </w:rPr>
    </w:pPr>
    <w:r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7A17FBC8" wp14:editId="05232EAE">
          <wp:simplePos x="0" y="0"/>
          <wp:positionH relativeFrom="column">
            <wp:posOffset>0</wp:posOffset>
          </wp:positionH>
          <wp:positionV relativeFrom="paragraph">
            <wp:posOffset>174625</wp:posOffset>
          </wp:positionV>
          <wp:extent cx="1310640" cy="1253019"/>
          <wp:effectExtent l="0" t="0" r="3810" b="444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1253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60288" behindDoc="0" locked="0" layoutInCell="1" allowOverlap="1" wp14:anchorId="31C288FA" wp14:editId="0F0DA867">
          <wp:simplePos x="0" y="0"/>
          <wp:positionH relativeFrom="column">
            <wp:posOffset>5257800</wp:posOffset>
          </wp:positionH>
          <wp:positionV relativeFrom="paragraph">
            <wp:posOffset>60325</wp:posOffset>
          </wp:positionV>
          <wp:extent cx="1127760" cy="1263671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1263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000A">
      <w:rPr>
        <w:noProof/>
        <w:lang w:val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FD732" wp14:editId="7D4836CF">
              <wp:simplePos x="0" y="0"/>
              <wp:positionH relativeFrom="column">
                <wp:posOffset>-899160</wp:posOffset>
              </wp:positionH>
              <wp:positionV relativeFrom="paragraph">
                <wp:posOffset>3321050</wp:posOffset>
              </wp:positionV>
              <wp:extent cx="179705" cy="17780"/>
              <wp:effectExtent l="5715" t="6350" r="5080" b="1397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7780"/>
                      </a:xfrm>
                      <a:prstGeom prst="rect">
                        <a:avLst/>
                      </a:prstGeom>
                      <a:solidFill>
                        <a:srgbClr val="4E74A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223A3" id="Rectangle 6" o:spid="_x0000_s1026" style="position:absolute;margin-left:-70.8pt;margin-top:261.5pt;width:14.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" fillcolor="#4e74a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48FB"/>
    <w:multiLevelType w:val="hybridMultilevel"/>
    <w:tmpl w:val="5E00BA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B101E"/>
    <w:multiLevelType w:val="hybridMultilevel"/>
    <w:tmpl w:val="3F98259C"/>
    <w:lvl w:ilvl="0" w:tplc="E0B8A3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937DA"/>
    <w:multiLevelType w:val="hybridMultilevel"/>
    <w:tmpl w:val="CD8613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EBC"/>
    <w:multiLevelType w:val="hybridMultilevel"/>
    <w:tmpl w:val="6356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97DF9"/>
    <w:multiLevelType w:val="hybridMultilevel"/>
    <w:tmpl w:val="C9E62F2E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6337119"/>
    <w:multiLevelType w:val="hybridMultilevel"/>
    <w:tmpl w:val="20DAADE6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CD61D6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4E38"/>
    <w:multiLevelType w:val="hybridMultilevel"/>
    <w:tmpl w:val="04D6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44C80"/>
    <w:multiLevelType w:val="hybridMultilevel"/>
    <w:tmpl w:val="18F6DCD6"/>
    <w:lvl w:ilvl="0" w:tplc="FAF2B1E4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97A76"/>
    <w:multiLevelType w:val="hybridMultilevel"/>
    <w:tmpl w:val="989C4494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128"/>
    <w:multiLevelType w:val="hybridMultilevel"/>
    <w:tmpl w:val="A240F934"/>
    <w:lvl w:ilvl="0" w:tplc="0407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C7C56"/>
    <w:multiLevelType w:val="hybridMultilevel"/>
    <w:tmpl w:val="B8948006"/>
    <w:lvl w:ilvl="0" w:tplc="24CC323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94BAE"/>
    <w:multiLevelType w:val="hybridMultilevel"/>
    <w:tmpl w:val="6E10ED90"/>
    <w:lvl w:ilvl="0" w:tplc="C8AAA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73B66"/>
    <w:multiLevelType w:val="hybridMultilevel"/>
    <w:tmpl w:val="F4447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5862"/>
    <w:multiLevelType w:val="hybridMultilevel"/>
    <w:tmpl w:val="2A28C6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ED4991"/>
    <w:multiLevelType w:val="hybridMultilevel"/>
    <w:tmpl w:val="B054376E"/>
    <w:lvl w:ilvl="0" w:tplc="A1A6F2DE">
      <w:numFmt w:val="bullet"/>
      <w:lvlText w:val="•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13B8D"/>
    <w:multiLevelType w:val="hybridMultilevel"/>
    <w:tmpl w:val="D3DE8D64"/>
    <w:lvl w:ilvl="0" w:tplc="807A4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20707"/>
    <w:multiLevelType w:val="hybridMultilevel"/>
    <w:tmpl w:val="691CDA20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9DE01260">
      <w:numFmt w:val="bullet"/>
      <w:lvlText w:val="•"/>
      <w:lvlJc w:val="left"/>
      <w:pPr>
        <w:ind w:left="1788" w:hanging="708"/>
      </w:pPr>
      <w:rPr>
        <w:rFonts w:ascii="Calibri" w:eastAsia="MS Mincho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50BB4"/>
    <w:multiLevelType w:val="hybridMultilevel"/>
    <w:tmpl w:val="6A7A47A8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B5502"/>
    <w:multiLevelType w:val="hybridMultilevel"/>
    <w:tmpl w:val="EB9EC622"/>
    <w:lvl w:ilvl="0" w:tplc="ACD61D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83C67"/>
    <w:multiLevelType w:val="hybridMultilevel"/>
    <w:tmpl w:val="FAAEA4E8"/>
    <w:lvl w:ilvl="0" w:tplc="521C8F6E">
      <w:numFmt w:val="bullet"/>
      <w:lvlText w:val="-"/>
      <w:lvlJc w:val="left"/>
      <w:pPr>
        <w:ind w:left="1068" w:hanging="708"/>
      </w:pPr>
      <w:rPr>
        <w:rFonts w:ascii="Calibri" w:eastAsia="MS Mincho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574093">
    <w:abstractNumId w:val="11"/>
  </w:num>
  <w:num w:numId="2" w16cid:durableId="1822036656">
    <w:abstractNumId w:val="4"/>
  </w:num>
  <w:num w:numId="3" w16cid:durableId="1304889058">
    <w:abstractNumId w:val="13"/>
  </w:num>
  <w:num w:numId="4" w16cid:durableId="357125966">
    <w:abstractNumId w:val="1"/>
  </w:num>
  <w:num w:numId="5" w16cid:durableId="1488863165">
    <w:abstractNumId w:val="15"/>
  </w:num>
  <w:num w:numId="6" w16cid:durableId="1960838262">
    <w:abstractNumId w:val="2"/>
  </w:num>
  <w:num w:numId="7" w16cid:durableId="646787649">
    <w:abstractNumId w:val="10"/>
  </w:num>
  <w:num w:numId="8" w16cid:durableId="1477263432">
    <w:abstractNumId w:val="6"/>
  </w:num>
  <w:num w:numId="9" w16cid:durableId="1546068240">
    <w:abstractNumId w:val="0"/>
  </w:num>
  <w:num w:numId="10" w16cid:durableId="461769860">
    <w:abstractNumId w:val="3"/>
  </w:num>
  <w:num w:numId="11" w16cid:durableId="1016154814">
    <w:abstractNumId w:val="19"/>
  </w:num>
  <w:num w:numId="12" w16cid:durableId="1576090374">
    <w:abstractNumId w:val="9"/>
  </w:num>
  <w:num w:numId="13" w16cid:durableId="587036327">
    <w:abstractNumId w:val="16"/>
  </w:num>
  <w:num w:numId="14" w16cid:durableId="534392248">
    <w:abstractNumId w:val="14"/>
  </w:num>
  <w:num w:numId="15" w16cid:durableId="1271888248">
    <w:abstractNumId w:val="18"/>
  </w:num>
  <w:num w:numId="16" w16cid:durableId="1488203534">
    <w:abstractNumId w:val="7"/>
  </w:num>
  <w:num w:numId="17" w16cid:durableId="2361468">
    <w:abstractNumId w:val="8"/>
  </w:num>
  <w:num w:numId="18" w16cid:durableId="2075661464">
    <w:abstractNumId w:val="5"/>
  </w:num>
  <w:num w:numId="19" w16cid:durableId="544679152">
    <w:abstractNumId w:val="17"/>
  </w:num>
  <w:num w:numId="20" w16cid:durableId="83415382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>
      <o:colormru v:ext="edit" colors="#4e74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455"/>
    <w:rsid w:val="0000533C"/>
    <w:rsid w:val="00012248"/>
    <w:rsid w:val="000131E1"/>
    <w:rsid w:val="00023259"/>
    <w:rsid w:val="00024C99"/>
    <w:rsid w:val="0002685B"/>
    <w:rsid w:val="00033472"/>
    <w:rsid w:val="00036449"/>
    <w:rsid w:val="000375C6"/>
    <w:rsid w:val="000461B9"/>
    <w:rsid w:val="00062CBB"/>
    <w:rsid w:val="0006693F"/>
    <w:rsid w:val="00067A55"/>
    <w:rsid w:val="000752F1"/>
    <w:rsid w:val="00096189"/>
    <w:rsid w:val="0009662D"/>
    <w:rsid w:val="000A455F"/>
    <w:rsid w:val="000B253D"/>
    <w:rsid w:val="000C6E87"/>
    <w:rsid w:val="000C718B"/>
    <w:rsid w:val="000D1B34"/>
    <w:rsid w:val="000E184B"/>
    <w:rsid w:val="000E2B52"/>
    <w:rsid w:val="000F07CE"/>
    <w:rsid w:val="000F511E"/>
    <w:rsid w:val="00102578"/>
    <w:rsid w:val="0010260E"/>
    <w:rsid w:val="0010590D"/>
    <w:rsid w:val="00117B60"/>
    <w:rsid w:val="00124340"/>
    <w:rsid w:val="001432F2"/>
    <w:rsid w:val="001439DA"/>
    <w:rsid w:val="0014587A"/>
    <w:rsid w:val="001536FD"/>
    <w:rsid w:val="00153C77"/>
    <w:rsid w:val="00161B9B"/>
    <w:rsid w:val="001647F3"/>
    <w:rsid w:val="0016646D"/>
    <w:rsid w:val="0017000A"/>
    <w:rsid w:val="00173EAD"/>
    <w:rsid w:val="00174E07"/>
    <w:rsid w:val="001766B2"/>
    <w:rsid w:val="001931AE"/>
    <w:rsid w:val="001967E5"/>
    <w:rsid w:val="001A7401"/>
    <w:rsid w:val="001C4854"/>
    <w:rsid w:val="001C5F33"/>
    <w:rsid w:val="001D161E"/>
    <w:rsid w:val="001E2CB0"/>
    <w:rsid w:val="001E30B1"/>
    <w:rsid w:val="001F72C4"/>
    <w:rsid w:val="00200BC5"/>
    <w:rsid w:val="002167C9"/>
    <w:rsid w:val="00217584"/>
    <w:rsid w:val="00220A3C"/>
    <w:rsid w:val="002212BD"/>
    <w:rsid w:val="00222169"/>
    <w:rsid w:val="00222B2D"/>
    <w:rsid w:val="002252D6"/>
    <w:rsid w:val="00231086"/>
    <w:rsid w:val="002475CE"/>
    <w:rsid w:val="002477DA"/>
    <w:rsid w:val="00250EBD"/>
    <w:rsid w:val="00271CD7"/>
    <w:rsid w:val="002737A6"/>
    <w:rsid w:val="002933C2"/>
    <w:rsid w:val="00293B36"/>
    <w:rsid w:val="00297BBD"/>
    <w:rsid w:val="002B07C6"/>
    <w:rsid w:val="002B0E7F"/>
    <w:rsid w:val="002C0DDD"/>
    <w:rsid w:val="002D31EF"/>
    <w:rsid w:val="002E3EB9"/>
    <w:rsid w:val="002E6C58"/>
    <w:rsid w:val="002F7211"/>
    <w:rsid w:val="003147A9"/>
    <w:rsid w:val="0031737F"/>
    <w:rsid w:val="00344EDA"/>
    <w:rsid w:val="003503BB"/>
    <w:rsid w:val="003510FC"/>
    <w:rsid w:val="003532C8"/>
    <w:rsid w:val="00357217"/>
    <w:rsid w:val="00357A87"/>
    <w:rsid w:val="00364AA0"/>
    <w:rsid w:val="00373770"/>
    <w:rsid w:val="00376D95"/>
    <w:rsid w:val="00386ECE"/>
    <w:rsid w:val="0039245F"/>
    <w:rsid w:val="0039490F"/>
    <w:rsid w:val="003A26CB"/>
    <w:rsid w:val="003A2FDF"/>
    <w:rsid w:val="003B01FB"/>
    <w:rsid w:val="003B3E72"/>
    <w:rsid w:val="003C4AB7"/>
    <w:rsid w:val="003D361E"/>
    <w:rsid w:val="003E26F4"/>
    <w:rsid w:val="003F021D"/>
    <w:rsid w:val="00404015"/>
    <w:rsid w:val="004306AA"/>
    <w:rsid w:val="00431AB1"/>
    <w:rsid w:val="00432C0F"/>
    <w:rsid w:val="00434A02"/>
    <w:rsid w:val="00435FE2"/>
    <w:rsid w:val="00466A98"/>
    <w:rsid w:val="00484F81"/>
    <w:rsid w:val="00491E03"/>
    <w:rsid w:val="00492F6D"/>
    <w:rsid w:val="00496DE8"/>
    <w:rsid w:val="004B2A57"/>
    <w:rsid w:val="004C3F50"/>
    <w:rsid w:val="004C4459"/>
    <w:rsid w:val="004C7B34"/>
    <w:rsid w:val="004D002F"/>
    <w:rsid w:val="004D47E2"/>
    <w:rsid w:val="005106E2"/>
    <w:rsid w:val="00512A12"/>
    <w:rsid w:val="005246C0"/>
    <w:rsid w:val="00537399"/>
    <w:rsid w:val="00551C69"/>
    <w:rsid w:val="00552673"/>
    <w:rsid w:val="00557B9F"/>
    <w:rsid w:val="0056619D"/>
    <w:rsid w:val="0059067C"/>
    <w:rsid w:val="00591441"/>
    <w:rsid w:val="0059234D"/>
    <w:rsid w:val="005A453A"/>
    <w:rsid w:val="005C6A70"/>
    <w:rsid w:val="005D45BD"/>
    <w:rsid w:val="005E32CF"/>
    <w:rsid w:val="005E406D"/>
    <w:rsid w:val="005E5B4A"/>
    <w:rsid w:val="005E5E03"/>
    <w:rsid w:val="005E7F0E"/>
    <w:rsid w:val="005F2B60"/>
    <w:rsid w:val="006262B6"/>
    <w:rsid w:val="00632A6D"/>
    <w:rsid w:val="00636782"/>
    <w:rsid w:val="0064405C"/>
    <w:rsid w:val="006449AF"/>
    <w:rsid w:val="006673D5"/>
    <w:rsid w:val="00675DDE"/>
    <w:rsid w:val="00681F5E"/>
    <w:rsid w:val="00696E95"/>
    <w:rsid w:val="006A54DC"/>
    <w:rsid w:val="006B5429"/>
    <w:rsid w:val="006E2738"/>
    <w:rsid w:val="006F4CCD"/>
    <w:rsid w:val="00700C39"/>
    <w:rsid w:val="00701489"/>
    <w:rsid w:val="00715E27"/>
    <w:rsid w:val="00722DBF"/>
    <w:rsid w:val="00727D60"/>
    <w:rsid w:val="0073432F"/>
    <w:rsid w:val="00734B0D"/>
    <w:rsid w:val="007362ED"/>
    <w:rsid w:val="00741C39"/>
    <w:rsid w:val="00741E15"/>
    <w:rsid w:val="00742180"/>
    <w:rsid w:val="00772455"/>
    <w:rsid w:val="00786425"/>
    <w:rsid w:val="0079180D"/>
    <w:rsid w:val="007B4460"/>
    <w:rsid w:val="007C1E4F"/>
    <w:rsid w:val="007D46B4"/>
    <w:rsid w:val="007F08FC"/>
    <w:rsid w:val="007F5424"/>
    <w:rsid w:val="00801A91"/>
    <w:rsid w:val="00810110"/>
    <w:rsid w:val="008222AF"/>
    <w:rsid w:val="00824502"/>
    <w:rsid w:val="00832CFE"/>
    <w:rsid w:val="008354F5"/>
    <w:rsid w:val="00891C1E"/>
    <w:rsid w:val="00892A1D"/>
    <w:rsid w:val="008931EA"/>
    <w:rsid w:val="008947B7"/>
    <w:rsid w:val="008961A0"/>
    <w:rsid w:val="008A58D4"/>
    <w:rsid w:val="008A7247"/>
    <w:rsid w:val="008D316D"/>
    <w:rsid w:val="008E65B1"/>
    <w:rsid w:val="00913034"/>
    <w:rsid w:val="009175D0"/>
    <w:rsid w:val="009321C1"/>
    <w:rsid w:val="00932E8E"/>
    <w:rsid w:val="009371DA"/>
    <w:rsid w:val="00943ABD"/>
    <w:rsid w:val="0094512B"/>
    <w:rsid w:val="00960B59"/>
    <w:rsid w:val="0097346D"/>
    <w:rsid w:val="009A5EC9"/>
    <w:rsid w:val="009B374E"/>
    <w:rsid w:val="009D0A84"/>
    <w:rsid w:val="00A00A4C"/>
    <w:rsid w:val="00A130B8"/>
    <w:rsid w:val="00A172A0"/>
    <w:rsid w:val="00A23264"/>
    <w:rsid w:val="00A42626"/>
    <w:rsid w:val="00A67EF0"/>
    <w:rsid w:val="00A814DB"/>
    <w:rsid w:val="00A82858"/>
    <w:rsid w:val="00A84D23"/>
    <w:rsid w:val="00AA3DC4"/>
    <w:rsid w:val="00AB2081"/>
    <w:rsid w:val="00AE24FC"/>
    <w:rsid w:val="00B20253"/>
    <w:rsid w:val="00B20D7B"/>
    <w:rsid w:val="00B23A8F"/>
    <w:rsid w:val="00B37E82"/>
    <w:rsid w:val="00B41FE6"/>
    <w:rsid w:val="00B4796F"/>
    <w:rsid w:val="00B6297F"/>
    <w:rsid w:val="00B7201F"/>
    <w:rsid w:val="00B84136"/>
    <w:rsid w:val="00B9118D"/>
    <w:rsid w:val="00B95A0F"/>
    <w:rsid w:val="00BB2023"/>
    <w:rsid w:val="00BB34E3"/>
    <w:rsid w:val="00BB5D44"/>
    <w:rsid w:val="00BC7CB3"/>
    <w:rsid w:val="00BD6201"/>
    <w:rsid w:val="00BD6A8C"/>
    <w:rsid w:val="00BE2891"/>
    <w:rsid w:val="00BE50DA"/>
    <w:rsid w:val="00BE7FA1"/>
    <w:rsid w:val="00C1293C"/>
    <w:rsid w:val="00C35FF0"/>
    <w:rsid w:val="00C454BE"/>
    <w:rsid w:val="00C556FC"/>
    <w:rsid w:val="00C56FAB"/>
    <w:rsid w:val="00C62192"/>
    <w:rsid w:val="00C71433"/>
    <w:rsid w:val="00C80A4A"/>
    <w:rsid w:val="00C9747C"/>
    <w:rsid w:val="00CB3DDE"/>
    <w:rsid w:val="00CC3956"/>
    <w:rsid w:val="00CC7567"/>
    <w:rsid w:val="00CD4E3B"/>
    <w:rsid w:val="00CD51FF"/>
    <w:rsid w:val="00CF10B0"/>
    <w:rsid w:val="00D01CF3"/>
    <w:rsid w:val="00D17267"/>
    <w:rsid w:val="00D27B30"/>
    <w:rsid w:val="00D33A34"/>
    <w:rsid w:val="00D33E6B"/>
    <w:rsid w:val="00D37F22"/>
    <w:rsid w:val="00D8090A"/>
    <w:rsid w:val="00D925EB"/>
    <w:rsid w:val="00D95A14"/>
    <w:rsid w:val="00DA0BA7"/>
    <w:rsid w:val="00DB0DDC"/>
    <w:rsid w:val="00DB76C2"/>
    <w:rsid w:val="00DC2929"/>
    <w:rsid w:val="00DC4657"/>
    <w:rsid w:val="00DD3C58"/>
    <w:rsid w:val="00DD456C"/>
    <w:rsid w:val="00DD4B84"/>
    <w:rsid w:val="00DF2A0D"/>
    <w:rsid w:val="00E13568"/>
    <w:rsid w:val="00E14492"/>
    <w:rsid w:val="00E15D67"/>
    <w:rsid w:val="00E161C1"/>
    <w:rsid w:val="00E30D55"/>
    <w:rsid w:val="00E44C82"/>
    <w:rsid w:val="00E660F6"/>
    <w:rsid w:val="00E720DA"/>
    <w:rsid w:val="00E7363D"/>
    <w:rsid w:val="00E90859"/>
    <w:rsid w:val="00EA342F"/>
    <w:rsid w:val="00EB2C36"/>
    <w:rsid w:val="00EC36C6"/>
    <w:rsid w:val="00EC5F1E"/>
    <w:rsid w:val="00ED1581"/>
    <w:rsid w:val="00ED558B"/>
    <w:rsid w:val="00EE4D18"/>
    <w:rsid w:val="00EE65B1"/>
    <w:rsid w:val="00EF1077"/>
    <w:rsid w:val="00EF2F37"/>
    <w:rsid w:val="00F11A2F"/>
    <w:rsid w:val="00F3137D"/>
    <w:rsid w:val="00F52CA8"/>
    <w:rsid w:val="00F67C82"/>
    <w:rsid w:val="00F72EC6"/>
    <w:rsid w:val="00F76F89"/>
    <w:rsid w:val="00F97235"/>
    <w:rsid w:val="00FA1363"/>
    <w:rsid w:val="00FA6F6D"/>
    <w:rsid w:val="00FB036F"/>
    <w:rsid w:val="00FB1107"/>
    <w:rsid w:val="00FB6DE4"/>
    <w:rsid w:val="00FD1DEF"/>
    <w:rsid w:val="00FD561A"/>
    <w:rsid w:val="00FD7058"/>
    <w:rsid w:val="00FF13EA"/>
    <w:rsid w:val="00FF20B1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e74a0"/>
    </o:shapedefaults>
    <o:shapelayout v:ext="edit">
      <o:idmap v:ext="edit" data="2"/>
    </o:shapelayout>
  </w:shapeDefaults>
  <w:decimalSymbol w:val=","/>
  <w:listSeparator w:val=";"/>
  <w14:docId w14:val="36F95944"/>
  <w15:chartTrackingRefBased/>
  <w15:docId w15:val="{9E0B8BC4-B58B-4772-BFAF-CF190176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62CBB"/>
    <w:rPr>
      <w:sz w:val="24"/>
      <w:szCs w:val="24"/>
      <w:lang w:val="en-GB"/>
    </w:rPr>
  </w:style>
  <w:style w:type="paragraph" w:styleId="berschrift1">
    <w:name w:val="heading 1"/>
    <w:basedOn w:val="Standard"/>
    <w:next w:val="Standard"/>
    <w:link w:val="berschrift1Zchn"/>
    <w:qFormat/>
    <w:rsid w:val="00466A98"/>
    <w:pPr>
      <w:keepNext/>
      <w:spacing w:line="360" w:lineRule="atLeast"/>
      <w:jc w:val="both"/>
      <w:outlineLvl w:val="0"/>
    </w:pPr>
    <w:rPr>
      <w:b/>
      <w:sz w:val="28"/>
      <w:szCs w:val="20"/>
      <w:lang w:val="fr-FR" w:eastAsia="fr-FR"/>
    </w:rPr>
  </w:style>
  <w:style w:type="paragraph" w:styleId="berschrift2">
    <w:name w:val="heading 2"/>
    <w:basedOn w:val="Standard"/>
    <w:next w:val="Standard"/>
    <w:link w:val="berschrift2Zchn"/>
    <w:qFormat/>
    <w:rsid w:val="00466A98"/>
    <w:pPr>
      <w:keepNext/>
      <w:spacing w:line="360" w:lineRule="atLeast"/>
      <w:ind w:firstLine="705"/>
      <w:jc w:val="both"/>
      <w:outlineLvl w:val="1"/>
    </w:pPr>
    <w:rPr>
      <w:b/>
      <w:sz w:val="22"/>
      <w:szCs w:val="20"/>
      <w:lang w:val="fr-FR" w:eastAsia="fr-FR"/>
    </w:rPr>
  </w:style>
  <w:style w:type="paragraph" w:styleId="berschrift3">
    <w:name w:val="heading 3"/>
    <w:basedOn w:val="Standard"/>
    <w:next w:val="Standard"/>
    <w:link w:val="berschrift3Zchn"/>
    <w:qFormat/>
    <w:rsid w:val="00466A98"/>
    <w:pPr>
      <w:keepNext/>
      <w:spacing w:line="360" w:lineRule="atLeast"/>
      <w:jc w:val="both"/>
      <w:outlineLvl w:val="2"/>
    </w:pPr>
    <w:rPr>
      <w:bCs/>
      <w:szCs w:val="20"/>
      <w:lang w:val="fr-FR" w:eastAsia="fr-FR"/>
    </w:rPr>
  </w:style>
  <w:style w:type="paragraph" w:styleId="berschrift4">
    <w:name w:val="heading 4"/>
    <w:basedOn w:val="Standard"/>
    <w:next w:val="Standard"/>
    <w:link w:val="berschrift4Zchn"/>
    <w:qFormat/>
    <w:rsid w:val="00466A98"/>
    <w:pPr>
      <w:keepNext/>
      <w:spacing w:line="360" w:lineRule="atLeast"/>
      <w:ind w:left="360"/>
      <w:jc w:val="both"/>
      <w:outlineLvl w:val="3"/>
    </w:pPr>
    <w:rPr>
      <w:szCs w:val="20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97BB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97BBD"/>
    <w:pPr>
      <w:tabs>
        <w:tab w:val="center" w:pos="4536"/>
        <w:tab w:val="right" w:pos="9072"/>
      </w:tabs>
    </w:pPr>
  </w:style>
  <w:style w:type="character" w:styleId="Hyperlink">
    <w:name w:val="Hyperlink"/>
    <w:rsid w:val="000752F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2310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231086"/>
    <w:rPr>
      <w:rFonts w:ascii="Segoe UI" w:hAnsi="Segoe UI" w:cs="Segoe UI"/>
      <w:sz w:val="18"/>
      <w:szCs w:val="18"/>
      <w:lang w:val="en-GB"/>
    </w:rPr>
  </w:style>
  <w:style w:type="paragraph" w:styleId="Listenabsatz">
    <w:name w:val="List Paragraph"/>
    <w:basedOn w:val="Standard"/>
    <w:uiPriority w:val="34"/>
    <w:qFormat/>
    <w:rsid w:val="0079180D"/>
    <w:pPr>
      <w:ind w:left="708"/>
    </w:pPr>
  </w:style>
  <w:style w:type="character" w:customStyle="1" w:styleId="berschrift1Zchn">
    <w:name w:val="Überschrift 1 Zchn"/>
    <w:link w:val="berschrift1"/>
    <w:rsid w:val="00466A98"/>
    <w:rPr>
      <w:b/>
      <w:sz w:val="28"/>
      <w:lang w:val="fr-FR" w:eastAsia="fr-FR"/>
    </w:rPr>
  </w:style>
  <w:style w:type="character" w:customStyle="1" w:styleId="berschrift2Zchn">
    <w:name w:val="Überschrift 2 Zchn"/>
    <w:link w:val="berschrift2"/>
    <w:rsid w:val="00466A98"/>
    <w:rPr>
      <w:b/>
      <w:sz w:val="22"/>
      <w:lang w:val="fr-FR" w:eastAsia="fr-FR"/>
    </w:rPr>
  </w:style>
  <w:style w:type="character" w:customStyle="1" w:styleId="berschrift3Zchn">
    <w:name w:val="Überschrift 3 Zchn"/>
    <w:link w:val="berschrift3"/>
    <w:rsid w:val="00466A98"/>
    <w:rPr>
      <w:bCs/>
      <w:sz w:val="24"/>
      <w:lang w:val="fr-FR" w:eastAsia="fr-FR"/>
    </w:rPr>
  </w:style>
  <w:style w:type="character" w:customStyle="1" w:styleId="berschrift4Zchn">
    <w:name w:val="Überschrift 4 Zchn"/>
    <w:link w:val="berschrift4"/>
    <w:rsid w:val="00466A98"/>
    <w:rPr>
      <w:sz w:val="24"/>
      <w:lang w:val="fr-FR" w:eastAsia="fr-FR"/>
    </w:rPr>
  </w:style>
  <w:style w:type="numbering" w:customStyle="1" w:styleId="KeineListe1">
    <w:name w:val="Keine Liste1"/>
    <w:next w:val="KeineListe"/>
    <w:semiHidden/>
    <w:rsid w:val="00466A98"/>
  </w:style>
  <w:style w:type="paragraph" w:styleId="Textkrper">
    <w:name w:val="Body Text"/>
    <w:basedOn w:val="Standard"/>
    <w:link w:val="TextkrperZchn"/>
    <w:rsid w:val="00466A98"/>
    <w:pPr>
      <w:spacing w:line="360" w:lineRule="atLeast"/>
      <w:jc w:val="both"/>
    </w:pPr>
    <w:rPr>
      <w:sz w:val="20"/>
      <w:szCs w:val="20"/>
      <w:lang w:val="fr-FR" w:eastAsia="fr-FR"/>
    </w:rPr>
  </w:style>
  <w:style w:type="character" w:customStyle="1" w:styleId="TextkrperZchn">
    <w:name w:val="Textkörper Zchn"/>
    <w:link w:val="Textkrper"/>
    <w:rsid w:val="00466A98"/>
    <w:rPr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466A98"/>
    <w:pPr>
      <w:spacing w:line="360" w:lineRule="atLeast"/>
      <w:ind w:firstLine="708"/>
      <w:jc w:val="both"/>
    </w:pPr>
    <w:rPr>
      <w:sz w:val="22"/>
      <w:szCs w:val="20"/>
      <w:lang w:val="fr-FR" w:eastAsia="fr-FR"/>
    </w:rPr>
  </w:style>
  <w:style w:type="character" w:customStyle="1" w:styleId="Textkrper-ZeileneinzugZchn">
    <w:name w:val="Textkörper-Zeileneinzug Zchn"/>
    <w:link w:val="Textkrper-Zeileneinzug"/>
    <w:rsid w:val="00466A98"/>
    <w:rPr>
      <w:sz w:val="22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466A98"/>
    <w:pPr>
      <w:spacing w:line="360" w:lineRule="atLeast"/>
      <w:ind w:firstLine="360"/>
      <w:jc w:val="both"/>
    </w:pPr>
    <w:rPr>
      <w:sz w:val="22"/>
      <w:szCs w:val="20"/>
      <w:lang w:val="fr-FR" w:eastAsia="fr-FR"/>
    </w:rPr>
  </w:style>
  <w:style w:type="character" w:customStyle="1" w:styleId="Textkrper-Einzug2Zchn">
    <w:name w:val="Textkörper-Einzug 2 Zchn"/>
    <w:link w:val="Textkrper-Einzug2"/>
    <w:rsid w:val="00466A98"/>
    <w:rPr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466A98"/>
    <w:pPr>
      <w:spacing w:line="360" w:lineRule="auto"/>
      <w:ind w:firstLine="708"/>
      <w:jc w:val="both"/>
    </w:pPr>
    <w:rPr>
      <w:szCs w:val="20"/>
      <w:lang w:val="fr-FR" w:eastAsia="fr-FR"/>
    </w:rPr>
  </w:style>
  <w:style w:type="character" w:customStyle="1" w:styleId="Textkrper-Einzug3Zchn">
    <w:name w:val="Textkörper-Einzug 3 Zchn"/>
    <w:link w:val="Textkrper-Einzug3"/>
    <w:rsid w:val="00466A98"/>
    <w:rPr>
      <w:sz w:val="24"/>
      <w:lang w:val="fr-FR" w:eastAsia="fr-F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71433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1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rcoma-patients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LH07%20GIST%20Briefbogen%20Zentra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A799C-3FD0-4075-BD4B-679A12669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LH07 GIST Briefbogen Zentrale.dot</Template>
  <TotalTime>0</TotalTime>
  <Pages>4</Pages>
  <Words>397</Words>
  <Characters>4233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To:</vt:lpstr>
      <vt:lpstr>To:</vt:lpstr>
    </vt:vector>
  </TitlesOfParts>
  <Company/>
  <LinksUpToDate>false</LinksUpToDate>
  <CharactersWithSpaces>4621</CharactersWithSpaces>
  <SharedDoc>false</SharedDoc>
  <HLinks>
    <vt:vector size="18" baseType="variant">
      <vt:variant>
        <vt:i4>8323122</vt:i4>
      </vt:variant>
      <vt:variant>
        <vt:i4>6</vt:i4>
      </vt:variant>
      <vt:variant>
        <vt:i4>0</vt:i4>
      </vt:variant>
      <vt:variant>
        <vt:i4>5</vt:i4>
      </vt:variant>
      <vt:variant>
        <vt:lpwstr>http://www.kidneycancercanada.ca/for-patients-and-caregivers/patient-and-caregiver-stories/</vt:lpwstr>
      </vt:variant>
      <vt:variant>
        <vt:lpwstr/>
      </vt:variant>
      <vt:variant>
        <vt:i4>7667744</vt:i4>
      </vt:variant>
      <vt:variant>
        <vt:i4>3</vt:i4>
      </vt:variant>
      <vt:variant>
        <vt:i4>0</vt:i4>
      </vt:variant>
      <vt:variant>
        <vt:i4>5</vt:i4>
      </vt:variant>
      <vt:variant>
        <vt:lpwstr>http://www.donatelife.gov.au/read-book-life</vt:lpwstr>
      </vt:variant>
      <vt:variant>
        <vt:lpwstr/>
      </vt:variant>
      <vt:variant>
        <vt:i4>7471143</vt:i4>
      </vt:variant>
      <vt:variant>
        <vt:i4>0</vt:i4>
      </vt:variant>
      <vt:variant>
        <vt:i4>0</vt:i4>
      </vt:variant>
      <vt:variant>
        <vt:i4>5</vt:i4>
      </vt:variant>
      <vt:variant>
        <vt:lpwstr>http://www.crn.nihr.ac.uk/can-help/patients-carers-public/patient-stories/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subject/>
  <dc:creator>PC</dc:creator>
  <cp:keywords/>
  <cp:lastModifiedBy>Kathrin Schuster</cp:lastModifiedBy>
  <cp:revision>4</cp:revision>
  <cp:lastPrinted>2017-02-16T11:35:00Z</cp:lastPrinted>
  <dcterms:created xsi:type="dcterms:W3CDTF">2022-11-03T16:17:00Z</dcterms:created>
  <dcterms:modified xsi:type="dcterms:W3CDTF">2023-02-06T07:04:00Z</dcterms:modified>
</cp:coreProperties>
</file>